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6F2" w:rsidRDefault="007B1FBD">
      <w:r w:rsidRPr="009A26F2">
        <w:rPr>
          <w:rFonts w:ascii="Sassoon Primary" w:hAnsi="Sassoon Primary"/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 wp14:anchorId="52456C65" wp14:editId="4C5C4E42">
            <wp:simplePos x="0" y="0"/>
            <wp:positionH relativeFrom="margin">
              <wp:posOffset>-133350</wp:posOffset>
            </wp:positionH>
            <wp:positionV relativeFrom="margin">
              <wp:posOffset>133350</wp:posOffset>
            </wp:positionV>
            <wp:extent cx="3333750" cy="12668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4" t="1357" r="22209" b="11116"/>
                    <a:stretch/>
                  </pic:blipFill>
                  <pic:spPr bwMode="auto">
                    <a:xfrm>
                      <a:off x="0" y="0"/>
                      <a:ext cx="3333750" cy="1266825"/>
                    </a:xfrm>
                    <a:prstGeom prst="flowChartAlternateProcess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26F2" w:rsidRDefault="009A26F2"/>
    <w:p w:rsidR="009A26F2" w:rsidRPr="00BF29D6" w:rsidRDefault="007B1FBD">
      <w:pPr>
        <w:rPr>
          <w:rFonts w:ascii="Century Gothic" w:hAnsi="Century Gothic"/>
          <w:b/>
          <w:sz w:val="40"/>
          <w:u w:val="single"/>
        </w:rPr>
      </w:pPr>
      <w:r>
        <w:rPr>
          <w:rFonts w:ascii="Sassoon Primary" w:hAnsi="Sassoon Primary"/>
          <w:b/>
          <w:sz w:val="40"/>
        </w:rPr>
        <w:t xml:space="preserve">  </w:t>
      </w:r>
      <w:r w:rsidR="009A26F2" w:rsidRPr="00BF29D6">
        <w:rPr>
          <w:rFonts w:ascii="Century Gothic" w:hAnsi="Century Gothic"/>
          <w:b/>
          <w:sz w:val="40"/>
          <w:u w:val="single"/>
        </w:rPr>
        <w:t>Home School Agreement</w:t>
      </w:r>
    </w:p>
    <w:p w:rsidR="009A26F2" w:rsidRDefault="009A26F2">
      <w:pPr>
        <w:rPr>
          <w:rFonts w:ascii="Sassoon Primary" w:hAnsi="Sassoon Primary"/>
          <w:b/>
          <w:sz w:val="40"/>
        </w:rPr>
      </w:pPr>
    </w:p>
    <w:p w:rsidR="00732155" w:rsidRDefault="00732155" w:rsidP="00732155">
      <w:pPr>
        <w:autoSpaceDE w:val="0"/>
        <w:autoSpaceDN w:val="0"/>
        <w:adjustRightInd w:val="0"/>
        <w:spacing w:after="0"/>
        <w:rPr>
          <w:rFonts w:ascii="Century Gothic" w:hAnsi="Century Gothic"/>
          <w:iCs/>
          <w:sz w:val="24"/>
          <w:szCs w:val="28"/>
          <w:lang w:eastAsia="en-GB"/>
        </w:rPr>
      </w:pPr>
    </w:p>
    <w:p w:rsidR="007B1FBD" w:rsidRDefault="007B1FBD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iCs/>
          <w:sz w:val="24"/>
          <w:szCs w:val="28"/>
          <w:lang w:eastAsia="en-GB"/>
        </w:rPr>
      </w:pPr>
      <w:r w:rsidRPr="00E81E67">
        <w:rPr>
          <w:rFonts w:ascii="Century Gothic" w:hAnsi="Century Gothic"/>
          <w:iCs/>
          <w:sz w:val="24"/>
          <w:szCs w:val="28"/>
          <w:lang w:eastAsia="en-GB"/>
        </w:rPr>
        <w:t>At Williamstown Primary School we believe the success of your children depends upon a partnership between the school, children and parents. We ask you to read and sign the following agreement reflecting this partnership.</w:t>
      </w:r>
    </w:p>
    <w:p w:rsidR="00A835CA" w:rsidRPr="00E81E67" w:rsidRDefault="00A835CA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iCs/>
          <w:sz w:val="24"/>
          <w:szCs w:val="28"/>
          <w:lang w:eastAsia="en-GB"/>
        </w:rPr>
      </w:pPr>
    </w:p>
    <w:p w:rsidR="007B1FBD" w:rsidRDefault="007B1FBD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  <w:r w:rsidRPr="00E81E67">
        <w:rPr>
          <w:rFonts w:ascii="Century Gothic" w:hAnsi="Century Gothic"/>
          <w:b/>
          <w:bCs/>
          <w:iCs/>
          <w:sz w:val="24"/>
          <w:szCs w:val="28"/>
          <w:lang w:eastAsia="en-GB"/>
        </w:rPr>
        <w:t>The School will:</w:t>
      </w:r>
    </w:p>
    <w:p w:rsidR="00A835CA" w:rsidRPr="00E81E67" w:rsidRDefault="00A835CA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Care for your child’s safety and happiness.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Encourage your child to achieve their full potential.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Provide a balanced curriculum at an appropriate level for your child.</w:t>
      </w:r>
    </w:p>
    <w:p w:rsidR="007B1FBD" w:rsidRPr="003C1713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3C1713">
        <w:rPr>
          <w:rFonts w:ascii="Century Gothic" w:hAnsi="Century Gothic"/>
          <w:iCs/>
          <w:sz w:val="24"/>
          <w:szCs w:val="28"/>
          <w:lang w:eastAsia="en-GB"/>
        </w:rPr>
        <w:t>Achieve high standards of work and behaviour through building good relationships</w:t>
      </w:r>
      <w:r w:rsidR="003C1713">
        <w:rPr>
          <w:rFonts w:ascii="Century Gothic" w:hAnsi="Century Gothic"/>
          <w:iCs/>
          <w:sz w:val="24"/>
          <w:szCs w:val="28"/>
          <w:lang w:eastAsia="en-GB"/>
        </w:rPr>
        <w:t xml:space="preserve"> </w:t>
      </w:r>
      <w:r w:rsidRPr="003C1713">
        <w:rPr>
          <w:rFonts w:ascii="Century Gothic" w:hAnsi="Century Gothic"/>
          <w:iCs/>
          <w:sz w:val="24"/>
          <w:szCs w:val="28"/>
          <w:lang w:eastAsia="en-GB"/>
        </w:rPr>
        <w:t>and developing a sense of responsibility.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Keep you informed about your child’s progress and about general school matters.</w:t>
      </w:r>
    </w:p>
    <w:p w:rsidR="007B1FBD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3C1713">
        <w:rPr>
          <w:rFonts w:ascii="Century Gothic" w:hAnsi="Century Gothic"/>
          <w:iCs/>
          <w:sz w:val="24"/>
          <w:szCs w:val="28"/>
          <w:lang w:eastAsia="en-GB"/>
        </w:rPr>
        <w:t>Be open and welcoming and offer opportunities for you to become involved in the</w:t>
      </w:r>
      <w:r w:rsidR="003C1713">
        <w:rPr>
          <w:rFonts w:ascii="Century Gothic" w:hAnsi="Century Gothic"/>
          <w:iCs/>
          <w:sz w:val="24"/>
          <w:szCs w:val="28"/>
          <w:lang w:eastAsia="en-GB"/>
        </w:rPr>
        <w:t xml:space="preserve"> </w:t>
      </w:r>
      <w:r w:rsidRPr="003C1713">
        <w:rPr>
          <w:rFonts w:ascii="Century Gothic" w:hAnsi="Century Gothic"/>
          <w:iCs/>
          <w:sz w:val="24"/>
          <w:szCs w:val="28"/>
          <w:lang w:eastAsia="en-GB"/>
        </w:rPr>
        <w:t>general life of the school.</w:t>
      </w:r>
    </w:p>
    <w:p w:rsidR="00A835CA" w:rsidRPr="003C1713" w:rsidRDefault="00A835CA" w:rsidP="00A835CA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</w:p>
    <w:p w:rsidR="007B1FBD" w:rsidRDefault="007B1FBD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b/>
          <w:bCs/>
          <w:iCs/>
          <w:sz w:val="24"/>
          <w:szCs w:val="28"/>
          <w:lang w:eastAsia="en-GB"/>
        </w:rPr>
        <w:t xml:space="preserve">As a family we </w:t>
      </w:r>
      <w:r w:rsidR="00FE2DEA">
        <w:rPr>
          <w:rFonts w:ascii="Century Gothic" w:hAnsi="Century Gothic"/>
          <w:b/>
          <w:bCs/>
          <w:iCs/>
          <w:sz w:val="24"/>
          <w:szCs w:val="28"/>
          <w:lang w:eastAsia="en-GB"/>
        </w:rPr>
        <w:t xml:space="preserve">will </w:t>
      </w:r>
      <w:r w:rsidRPr="00C76DD0">
        <w:rPr>
          <w:rFonts w:ascii="Century Gothic" w:hAnsi="Century Gothic"/>
          <w:b/>
          <w:bCs/>
          <w:iCs/>
          <w:sz w:val="24"/>
          <w:szCs w:val="28"/>
          <w:lang w:eastAsia="en-GB"/>
        </w:rPr>
        <w:t>try to:</w:t>
      </w:r>
    </w:p>
    <w:p w:rsidR="00A835CA" w:rsidRPr="00C76DD0" w:rsidRDefault="00A835CA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Make sure our child arrives on time properly equipped for school.</w:t>
      </w:r>
    </w:p>
    <w:p w:rsidR="007B1FBD" w:rsidRPr="003C1713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3C1713">
        <w:rPr>
          <w:rFonts w:ascii="Century Gothic" w:hAnsi="Century Gothic"/>
          <w:iCs/>
          <w:sz w:val="24"/>
          <w:szCs w:val="28"/>
          <w:lang w:eastAsia="en-GB"/>
        </w:rPr>
        <w:t>Make sure our child attends school regularly and provide notification promptly of any</w:t>
      </w:r>
      <w:r w:rsidR="003C1713">
        <w:rPr>
          <w:rFonts w:ascii="Century Gothic" w:hAnsi="Century Gothic"/>
          <w:iCs/>
          <w:sz w:val="24"/>
          <w:szCs w:val="28"/>
          <w:lang w:eastAsia="en-GB"/>
        </w:rPr>
        <w:t xml:space="preserve"> </w:t>
      </w:r>
      <w:r w:rsidRPr="003C1713">
        <w:rPr>
          <w:rFonts w:ascii="Century Gothic" w:hAnsi="Century Gothic"/>
          <w:iCs/>
          <w:sz w:val="24"/>
          <w:szCs w:val="28"/>
          <w:lang w:eastAsia="en-GB"/>
        </w:rPr>
        <w:t>absence.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Support the school’s policies and guidelines for learning and behaviour.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Support my child in any work sent home and other home learning opportunities.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Attend Parents Evenings and discussions about my child’s progress.</w:t>
      </w:r>
    </w:p>
    <w:p w:rsidR="007B1FBD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Get to know about my child’s life at school.</w:t>
      </w:r>
    </w:p>
    <w:p w:rsidR="003C1713" w:rsidRPr="00C76DD0" w:rsidRDefault="003C1713" w:rsidP="00A835CA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</w:p>
    <w:p w:rsidR="007B1FBD" w:rsidRDefault="007B1FBD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  <w:r w:rsidRPr="00570A58">
        <w:rPr>
          <w:rFonts w:ascii="Century Gothic" w:hAnsi="Century Gothic"/>
          <w:b/>
          <w:bCs/>
          <w:iCs/>
          <w:sz w:val="24"/>
          <w:szCs w:val="28"/>
          <w:lang w:eastAsia="en-GB"/>
        </w:rPr>
        <w:t>Together we will try to:</w:t>
      </w:r>
    </w:p>
    <w:p w:rsidR="00A835CA" w:rsidRPr="00570A58" w:rsidRDefault="00A835CA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 xml:space="preserve">Share any concerns or </w:t>
      </w:r>
      <w:r w:rsidR="00560DEC">
        <w:rPr>
          <w:rFonts w:ascii="Century Gothic" w:hAnsi="Century Gothic"/>
          <w:iCs/>
          <w:sz w:val="24"/>
          <w:szCs w:val="28"/>
          <w:lang w:eastAsia="en-GB"/>
        </w:rPr>
        <w:t xml:space="preserve">problems, by telephone, note or in person, </w:t>
      </w:r>
      <w:r w:rsidRPr="00C76DD0">
        <w:rPr>
          <w:rFonts w:ascii="Century Gothic" w:hAnsi="Century Gothic"/>
          <w:iCs/>
          <w:sz w:val="24"/>
          <w:szCs w:val="28"/>
          <w:lang w:eastAsia="en-GB"/>
        </w:rPr>
        <w:t>that might affect the child’s work or behaviour.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Support the child’s educational and social development.</w:t>
      </w:r>
    </w:p>
    <w:p w:rsidR="007B1FBD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Prepare the child to be a confident and happy member of society.</w:t>
      </w:r>
    </w:p>
    <w:p w:rsidR="00570A58" w:rsidRPr="00C76DD0" w:rsidRDefault="00570A58" w:rsidP="00A835CA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</w:p>
    <w:p w:rsidR="007B1FBD" w:rsidRDefault="007B1FBD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  <w:r w:rsidRPr="00570A58">
        <w:rPr>
          <w:rFonts w:ascii="Century Gothic" w:hAnsi="Century Gothic"/>
          <w:b/>
          <w:bCs/>
          <w:iCs/>
          <w:sz w:val="24"/>
          <w:szCs w:val="28"/>
          <w:lang w:eastAsia="en-GB"/>
        </w:rPr>
        <w:t>As the child – I will try to:</w:t>
      </w:r>
    </w:p>
    <w:p w:rsidR="00A835CA" w:rsidRPr="00570A58" w:rsidRDefault="00A835CA" w:rsidP="00A835CA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iCs/>
          <w:sz w:val="24"/>
          <w:szCs w:val="28"/>
          <w:lang w:eastAsia="en-GB"/>
        </w:rPr>
      </w:pP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Bring all the equipment I need every day.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Be tidy in my appearance.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Do all my work at school and at home as well as I can.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Be polite, kind and helpful to others.</w:t>
      </w:r>
    </w:p>
    <w:p w:rsidR="007B1FBD" w:rsidRPr="00C76DD0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Be well behaved and sensible.</w:t>
      </w:r>
    </w:p>
    <w:p w:rsidR="007B1FBD" w:rsidRDefault="007B1FBD" w:rsidP="00A835C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>Take care of school equipment, our building and the school surroundings.</w:t>
      </w:r>
    </w:p>
    <w:p w:rsidR="00A835CA" w:rsidRPr="006A0BAD" w:rsidRDefault="00A835CA" w:rsidP="006A0BAD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iCs/>
          <w:sz w:val="24"/>
          <w:szCs w:val="28"/>
          <w:lang w:eastAsia="en-GB"/>
        </w:rPr>
      </w:pPr>
    </w:p>
    <w:p w:rsidR="007B1FBD" w:rsidRDefault="007B1FBD" w:rsidP="00AE737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  <w:r w:rsidRPr="00C76DD0">
        <w:rPr>
          <w:rFonts w:ascii="Century Gothic" w:hAnsi="Century Gothic"/>
          <w:iCs/>
          <w:sz w:val="24"/>
          <w:szCs w:val="28"/>
          <w:lang w:eastAsia="en-GB"/>
        </w:rPr>
        <w:t xml:space="preserve">Signed: </w:t>
      </w:r>
      <w:r w:rsidR="00732155">
        <w:rPr>
          <w:rFonts w:ascii="Century Gothic" w:hAnsi="Century Gothic"/>
          <w:iCs/>
          <w:sz w:val="24"/>
          <w:szCs w:val="28"/>
          <w:lang w:eastAsia="en-GB"/>
        </w:rPr>
        <w:t>___________________________________________________________</w:t>
      </w:r>
      <w:r w:rsidRPr="00C76DD0">
        <w:rPr>
          <w:rFonts w:ascii="Century Gothic" w:hAnsi="Century Gothic"/>
          <w:iCs/>
          <w:sz w:val="24"/>
          <w:szCs w:val="28"/>
          <w:lang w:eastAsia="en-GB"/>
        </w:rPr>
        <w:t xml:space="preserve"> (School)</w:t>
      </w:r>
    </w:p>
    <w:p w:rsidR="00732155" w:rsidRPr="00C76DD0" w:rsidRDefault="00732155" w:rsidP="00AE737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Century Gothic" w:hAnsi="Century Gothic"/>
          <w:iCs/>
          <w:sz w:val="24"/>
          <w:szCs w:val="28"/>
          <w:lang w:eastAsia="en-GB"/>
        </w:rPr>
      </w:pPr>
    </w:p>
    <w:p w:rsidR="00DE11AA" w:rsidRPr="00F967B2" w:rsidRDefault="00732155" w:rsidP="00F967B2">
      <w:pPr>
        <w:pStyle w:val="ListParagraph"/>
        <w:autoSpaceDE w:val="0"/>
        <w:autoSpaceDN w:val="0"/>
        <w:adjustRightInd w:val="0"/>
        <w:spacing w:after="0" w:line="240" w:lineRule="auto"/>
        <w:ind w:left="360"/>
      </w:pPr>
      <w:r>
        <w:rPr>
          <w:rFonts w:ascii="Century Gothic" w:hAnsi="Century Gothic"/>
          <w:iCs/>
          <w:sz w:val="24"/>
          <w:szCs w:val="28"/>
          <w:lang w:eastAsia="en-GB"/>
        </w:rPr>
        <w:t xml:space="preserve">             ____________________________________________________________ (Family)</w:t>
      </w:r>
      <w:bookmarkStart w:id="0" w:name="_GoBack"/>
      <w:bookmarkEnd w:id="0"/>
    </w:p>
    <w:sectPr w:rsidR="00DE11AA" w:rsidRPr="00F967B2" w:rsidSect="00AA499B">
      <w:footerReference w:type="default" r:id="rId8"/>
      <w:pgSz w:w="11906" w:h="16838"/>
      <w:pgMar w:top="284" w:right="720" w:bottom="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32A" w:rsidRDefault="0083132A" w:rsidP="00F967B2">
      <w:pPr>
        <w:spacing w:after="0" w:line="240" w:lineRule="auto"/>
      </w:pPr>
      <w:r>
        <w:separator/>
      </w:r>
    </w:p>
  </w:endnote>
  <w:endnote w:type="continuationSeparator" w:id="0">
    <w:p w:rsidR="0083132A" w:rsidRDefault="0083132A" w:rsidP="00F96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7B2" w:rsidRDefault="009F6D85" w:rsidP="00F967B2">
    <w:pPr>
      <w:pStyle w:val="Footer"/>
      <w:jc w:val="right"/>
    </w:pPr>
    <w:r>
      <w:t>July 2018-2019</w:t>
    </w:r>
  </w:p>
  <w:p w:rsidR="00F967B2" w:rsidRDefault="00F967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32A" w:rsidRDefault="0083132A" w:rsidP="00F967B2">
      <w:pPr>
        <w:spacing w:after="0" w:line="240" w:lineRule="auto"/>
      </w:pPr>
      <w:r>
        <w:separator/>
      </w:r>
    </w:p>
  </w:footnote>
  <w:footnote w:type="continuationSeparator" w:id="0">
    <w:p w:rsidR="0083132A" w:rsidRDefault="0083132A" w:rsidP="00F967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2737DB"/>
    <w:multiLevelType w:val="hybridMultilevel"/>
    <w:tmpl w:val="209A1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6F2"/>
    <w:rsid w:val="00296187"/>
    <w:rsid w:val="003C1713"/>
    <w:rsid w:val="00527FF9"/>
    <w:rsid w:val="00560DEC"/>
    <w:rsid w:val="00570A58"/>
    <w:rsid w:val="006A0BAD"/>
    <w:rsid w:val="006D3149"/>
    <w:rsid w:val="00732155"/>
    <w:rsid w:val="00735957"/>
    <w:rsid w:val="007B1FBD"/>
    <w:rsid w:val="0083132A"/>
    <w:rsid w:val="008F1FAB"/>
    <w:rsid w:val="00996A57"/>
    <w:rsid w:val="009A26F2"/>
    <w:rsid w:val="009F6D85"/>
    <w:rsid w:val="00A835CA"/>
    <w:rsid w:val="00AA499B"/>
    <w:rsid w:val="00AE7376"/>
    <w:rsid w:val="00BF29D6"/>
    <w:rsid w:val="00C76DD0"/>
    <w:rsid w:val="00DE11AA"/>
    <w:rsid w:val="00EC26B4"/>
    <w:rsid w:val="00F967B2"/>
    <w:rsid w:val="00FE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6CA8F-4A62-459D-8A7B-260E4550F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6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7B2"/>
  </w:style>
  <w:style w:type="paragraph" w:styleId="Footer">
    <w:name w:val="footer"/>
    <w:basedOn w:val="Normal"/>
    <w:link w:val="FooterChar"/>
    <w:uiPriority w:val="99"/>
    <w:unhideWhenUsed/>
    <w:rsid w:val="00F96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8F11CF00</Template>
  <TotalTime>1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Nesta Clement</dc:creator>
  <cp:keywords/>
  <dc:description/>
  <cp:lastModifiedBy>Leanne Miller</cp:lastModifiedBy>
  <cp:revision>4</cp:revision>
  <dcterms:created xsi:type="dcterms:W3CDTF">2019-01-24T15:27:00Z</dcterms:created>
  <dcterms:modified xsi:type="dcterms:W3CDTF">2019-01-24T15:28:00Z</dcterms:modified>
</cp:coreProperties>
</file>